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0F6" w:rsidRPr="00823D61" w:rsidRDefault="008E20F6" w:rsidP="00823D61">
      <w:pPr>
        <w:snapToGrid w:val="0"/>
        <w:spacing w:line="300" w:lineRule="exact"/>
        <w:jc w:val="center"/>
        <w:rPr>
          <w:rFonts w:ascii="標楷體" w:eastAsia="標楷體" w:hAnsi="標楷體"/>
          <w:sz w:val="32"/>
          <w:szCs w:val="32"/>
        </w:rPr>
      </w:pPr>
      <w:r w:rsidRPr="00823D61">
        <w:rPr>
          <w:rFonts w:ascii="標楷體" w:eastAsia="標楷體" w:hAnsi="標楷體" w:hint="eastAsia"/>
          <w:sz w:val="32"/>
          <w:szCs w:val="32"/>
        </w:rPr>
        <w:t>國立臺北教育大學附屬實驗國民小學</w:t>
      </w:r>
      <w:r w:rsidRPr="00823D61">
        <w:rPr>
          <w:rFonts w:ascii="標楷體" w:eastAsia="標楷體" w:hAnsi="標楷體"/>
          <w:sz w:val="32"/>
          <w:szCs w:val="32"/>
        </w:rPr>
        <w:t>100</w:t>
      </w:r>
      <w:r w:rsidRPr="00823D61">
        <w:rPr>
          <w:rFonts w:ascii="標楷體" w:eastAsia="標楷體" w:hAnsi="標楷體" w:hint="eastAsia"/>
          <w:sz w:val="32"/>
          <w:szCs w:val="32"/>
        </w:rPr>
        <w:t>學年度第</w:t>
      </w:r>
      <w:r w:rsidRPr="00823D61">
        <w:rPr>
          <w:rFonts w:ascii="標楷體" w:eastAsia="標楷體" w:hAnsi="標楷體"/>
          <w:sz w:val="32"/>
          <w:szCs w:val="32"/>
        </w:rPr>
        <w:t>1</w:t>
      </w:r>
      <w:r w:rsidRPr="00823D61">
        <w:rPr>
          <w:rFonts w:ascii="標楷體" w:eastAsia="標楷體" w:hAnsi="標楷體" w:hint="eastAsia"/>
          <w:sz w:val="32"/>
          <w:szCs w:val="32"/>
        </w:rPr>
        <w:t>次教師甄選</w:t>
      </w:r>
    </w:p>
    <w:p w:rsidR="008E20F6" w:rsidRPr="00823D61" w:rsidRDefault="008E20F6" w:rsidP="00823D61">
      <w:pPr>
        <w:snapToGrid w:val="0"/>
        <w:spacing w:line="300" w:lineRule="exact"/>
        <w:jc w:val="center"/>
        <w:rPr>
          <w:rFonts w:ascii="文鼎中圓" w:eastAsia="文鼎中圓"/>
          <w:spacing w:val="100"/>
          <w:sz w:val="32"/>
          <w:szCs w:val="32"/>
        </w:rPr>
      </w:pPr>
      <w:r w:rsidRPr="00823D61">
        <w:rPr>
          <w:rFonts w:ascii="標楷體" w:eastAsia="標楷體" w:hAnsi="標楷體" w:hint="eastAsia"/>
          <w:sz w:val="32"/>
          <w:szCs w:val="32"/>
        </w:rPr>
        <w:t>考試科目：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數學</w:t>
      </w:r>
    </w:p>
    <w:p w:rsidR="008E20F6" w:rsidRPr="00160A11" w:rsidRDefault="008E20F6" w:rsidP="0045518A">
      <w:pPr>
        <w:spacing w:after="360"/>
        <w:jc w:val="center"/>
        <w:rPr>
          <w:rFonts w:ascii="文鼎中圓" w:eastAsia="文鼎中圓"/>
          <w:spacing w:val="100"/>
          <w:sz w:val="44"/>
          <w:szCs w:val="44"/>
        </w:rPr>
      </w:pPr>
      <w:r w:rsidRPr="00160A11">
        <w:rPr>
          <w:rFonts w:ascii="文鼎中圓" w:eastAsia="文鼎中圓" w:hint="eastAsia"/>
          <w:spacing w:val="100"/>
          <w:sz w:val="44"/>
          <w:szCs w:val="44"/>
        </w:rPr>
        <w:t>答案</w:t>
      </w:r>
      <w:r>
        <w:rPr>
          <w:rFonts w:ascii="文鼎中圓" w:eastAsia="文鼎中圓" w:hint="eastAsia"/>
          <w:spacing w:val="100"/>
          <w:sz w:val="44"/>
          <w:szCs w:val="44"/>
        </w:rPr>
        <w:t>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5"/>
        <w:gridCol w:w="896"/>
        <w:gridCol w:w="896"/>
        <w:gridCol w:w="896"/>
        <w:gridCol w:w="896"/>
        <w:gridCol w:w="895"/>
        <w:gridCol w:w="896"/>
        <w:gridCol w:w="896"/>
        <w:gridCol w:w="896"/>
        <w:gridCol w:w="896"/>
        <w:gridCol w:w="896"/>
      </w:tblGrid>
      <w:tr w:rsidR="008E20F6" w:rsidRPr="00BC3E3A" w:rsidTr="00B94A61">
        <w:trPr>
          <w:trHeight w:val="722"/>
          <w:jc w:val="center"/>
        </w:trPr>
        <w:tc>
          <w:tcPr>
            <w:tcW w:w="895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題號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4.</w:t>
            </w:r>
          </w:p>
        </w:tc>
        <w:tc>
          <w:tcPr>
            <w:tcW w:w="895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5.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6.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7.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8.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9.</w:t>
            </w:r>
          </w:p>
        </w:tc>
        <w:tc>
          <w:tcPr>
            <w:tcW w:w="896" w:type="dxa"/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10.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答案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題號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11.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12.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13.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14.</w:t>
            </w:r>
          </w:p>
        </w:tc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15.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16.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17.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18.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19.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20.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答案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題號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21.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22.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23.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24.</w:t>
            </w:r>
          </w:p>
        </w:tc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25.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26.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27.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28.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29.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30.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答案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題號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31.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32.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33.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34.</w:t>
            </w:r>
          </w:p>
        </w:tc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35.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36.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37.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38.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39.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40.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答案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題號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41.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42.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43.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44.</w:t>
            </w:r>
          </w:p>
        </w:tc>
        <w:tc>
          <w:tcPr>
            <w:tcW w:w="895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45.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46.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47.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48.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49.</w:t>
            </w:r>
          </w:p>
        </w:tc>
        <w:tc>
          <w:tcPr>
            <w:tcW w:w="896" w:type="dxa"/>
            <w:tcBorders>
              <w:top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hAnsi="Arial" w:cs="Arial"/>
                <w:kern w:val="0"/>
                <w:sz w:val="28"/>
                <w:szCs w:val="28"/>
              </w:rPr>
              <w:t>50.</w:t>
            </w:r>
          </w:p>
        </w:tc>
      </w:tr>
      <w:tr w:rsidR="008E20F6" w:rsidRPr="00BC3E3A" w:rsidTr="00B94A61">
        <w:trPr>
          <w:trHeight w:val="722"/>
          <w:jc w:val="center"/>
        </w:trPr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B94A6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答案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B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5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A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D</w:t>
            </w:r>
          </w:p>
        </w:tc>
        <w:tc>
          <w:tcPr>
            <w:tcW w:w="896" w:type="dxa"/>
            <w:tcBorders>
              <w:bottom w:val="single" w:sz="18" w:space="0" w:color="auto"/>
            </w:tcBorders>
            <w:vAlign w:val="center"/>
          </w:tcPr>
          <w:p w:rsidR="008E20F6" w:rsidRPr="00B94A61" w:rsidRDefault="008E20F6" w:rsidP="00B94A61">
            <w:pPr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C</w:t>
            </w:r>
          </w:p>
        </w:tc>
      </w:tr>
    </w:tbl>
    <w:p w:rsidR="008E20F6" w:rsidRDefault="008E20F6"/>
    <w:sectPr w:rsidR="008E20F6" w:rsidSect="0045518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0F6" w:rsidRDefault="008E20F6" w:rsidP="0045518A">
      <w:r>
        <w:separator/>
      </w:r>
    </w:p>
  </w:endnote>
  <w:endnote w:type="continuationSeparator" w:id="0">
    <w:p w:rsidR="008E20F6" w:rsidRDefault="008E20F6" w:rsidP="00455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圓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0F6" w:rsidRDefault="008E20F6" w:rsidP="0045518A">
      <w:r>
        <w:separator/>
      </w:r>
    </w:p>
  </w:footnote>
  <w:footnote w:type="continuationSeparator" w:id="0">
    <w:p w:rsidR="008E20F6" w:rsidRDefault="008E20F6" w:rsidP="004551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6BD"/>
    <w:rsid w:val="00000F82"/>
    <w:rsid w:val="00160A11"/>
    <w:rsid w:val="00256C83"/>
    <w:rsid w:val="002641E4"/>
    <w:rsid w:val="003B4E1C"/>
    <w:rsid w:val="00400FC7"/>
    <w:rsid w:val="0045518A"/>
    <w:rsid w:val="005714B2"/>
    <w:rsid w:val="005D4AF4"/>
    <w:rsid w:val="008006BD"/>
    <w:rsid w:val="00823D61"/>
    <w:rsid w:val="008E20F6"/>
    <w:rsid w:val="009107EB"/>
    <w:rsid w:val="009E0B39"/>
    <w:rsid w:val="00B94A61"/>
    <w:rsid w:val="00BC3E3A"/>
    <w:rsid w:val="00DE08D4"/>
    <w:rsid w:val="00F8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8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518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518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5518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5518A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45518A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55</Words>
  <Characters>319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國立臺北教育大學附屬實驗國民小學100學年度第1次教師甄選</dc:title>
  <dc:subject/>
  <dc:creator>校長室</dc:creator>
  <cp:keywords/>
  <dc:description/>
  <cp:lastModifiedBy>ntueees</cp:lastModifiedBy>
  <cp:revision>3</cp:revision>
  <dcterms:created xsi:type="dcterms:W3CDTF">2011-06-20T02:01:00Z</dcterms:created>
  <dcterms:modified xsi:type="dcterms:W3CDTF">2011-06-20T02:04:00Z</dcterms:modified>
</cp:coreProperties>
</file>